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247" w:rsidRDefault="0072524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164.7pt;margin-top:-24.8pt;width:165.3pt;height:100.8pt;z-index:251655680;visibility:visible;mso-position-horizontal-relative:margin;mso-position-vertical-relative:margin">
            <v:imagedata r:id="rId4" o:title=""/>
            <w10:wrap type="square" anchorx="margin" anchory="margin"/>
          </v:shape>
        </w:pict>
      </w:r>
    </w:p>
    <w:p w:rsidR="00725247" w:rsidRDefault="00725247"/>
    <w:p w:rsidR="00725247" w:rsidRDefault="00725247">
      <w:r>
        <w:rPr>
          <w:noProof/>
        </w:rPr>
        <w:pict>
          <v:shape id="Picture 3" o:spid="_x0000_s1027" type="#_x0000_t75" style="position:absolute;margin-left:275.95pt;margin-top:76.85pt;width:3in;height:3in;z-index:251657728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>
        <w:rPr>
          <w:noProof/>
        </w:rPr>
        <w:pict>
          <v:shape id="Picture 2" o:spid="_x0000_s1028" type="#_x0000_t75" style="position:absolute;margin-left:5.95pt;margin-top:77.3pt;width:3in;height:3in;z-index:251656704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725247" w:rsidRDefault="00725247"/>
    <w:p w:rsidR="00725247" w:rsidRDefault="00725247"/>
    <w:p w:rsidR="00725247" w:rsidRDefault="00725247"/>
    <w:p w:rsidR="00725247" w:rsidRDefault="00725247"/>
    <w:p w:rsidR="00725247" w:rsidRDefault="00725247"/>
    <w:p w:rsidR="00725247" w:rsidRDefault="00725247">
      <w:r>
        <w:rPr>
          <w:noProof/>
        </w:rPr>
        <w:pict>
          <v:shape id="Picture 5" o:spid="_x0000_s1029" type="#_x0000_t75" style="position:absolute;margin-left:73pt;margin-top:204.4pt;width:180pt;height:180pt;z-index:251659776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725247" w:rsidRDefault="00725247">
      <w:r>
        <w:rPr>
          <w:noProof/>
        </w:rPr>
        <w:pict>
          <v:shape id="Picture 4" o:spid="_x0000_s1030" type="#_x0000_t75" style="position:absolute;margin-left:355.45pt;margin-top:235.6pt;width:147.55pt;height:122.4pt;z-index:251658752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725247" w:rsidRDefault="00725247"/>
    <w:p w:rsidR="00725247" w:rsidRDefault="00725247"/>
    <w:p w:rsidR="00725247" w:rsidRDefault="00725247"/>
    <w:p w:rsidR="00725247" w:rsidRDefault="00725247"/>
    <w:p w:rsidR="00725247" w:rsidRPr="00FC0B8D" w:rsidRDefault="00725247">
      <w:pPr>
        <w:rPr>
          <w:sz w:val="6"/>
          <w:szCs w:val="6"/>
        </w:rPr>
      </w:pPr>
    </w:p>
    <w:p w:rsidR="00725247" w:rsidRDefault="00725247"/>
    <w:p w:rsidR="00725247" w:rsidRPr="00137B43" w:rsidRDefault="00725247" w:rsidP="00A62F65">
      <w:pPr>
        <w:rPr>
          <w:sz w:val="28"/>
          <w:szCs w:val="28"/>
        </w:rPr>
      </w:pPr>
    </w:p>
    <w:p w:rsidR="00725247" w:rsidRPr="00137B43" w:rsidRDefault="00725247" w:rsidP="00137B43">
      <w:pPr>
        <w:rPr>
          <w:sz w:val="28"/>
          <w:szCs w:val="28"/>
        </w:rPr>
      </w:pPr>
      <w:r w:rsidRPr="00137B43">
        <w:rPr>
          <w:sz w:val="28"/>
          <w:szCs w:val="28"/>
        </w:rPr>
        <w:t xml:space="preserve">This new line of TOUGH balls goes through the most unique process ever brought to a bowling ball.  We dip the outer core in a material that overlays an image on the core in a process called Hydro-Grapics.  This process allows Hammer to add incredibly unique images to the core to give bowlers the TOUGHEST looking polyester balls ever created; this is a process that is patent pending. </w:t>
      </w:r>
    </w:p>
    <w:p w:rsidR="00725247" w:rsidRPr="00137B43" w:rsidRDefault="00725247" w:rsidP="00137B43">
      <w:pPr>
        <w:rPr>
          <w:sz w:val="28"/>
          <w:szCs w:val="28"/>
        </w:rPr>
      </w:pPr>
    </w:p>
    <w:p w:rsidR="00725247" w:rsidRDefault="00725247" w:rsidP="00137B43">
      <w:pPr>
        <w:rPr>
          <w:sz w:val="28"/>
          <w:szCs w:val="28"/>
        </w:rPr>
      </w:pPr>
      <w:r w:rsidRPr="00137B43">
        <w:rPr>
          <w:sz w:val="28"/>
          <w:szCs w:val="28"/>
        </w:rPr>
        <w:t xml:space="preserve">The first TOUGH ball is called Hammerflage, it’s Hammer’s version of camouflage. </w:t>
      </w:r>
      <w:r>
        <w:rPr>
          <w:sz w:val="28"/>
          <w:szCs w:val="28"/>
        </w:rPr>
        <w:t>T</w:t>
      </w:r>
      <w:r w:rsidRPr="00137B43">
        <w:rPr>
          <w:sz w:val="28"/>
          <w:szCs w:val="28"/>
        </w:rPr>
        <w:t>here is an incredible amount of detail invested into the image</w:t>
      </w:r>
      <w:r>
        <w:rPr>
          <w:sz w:val="28"/>
          <w:szCs w:val="28"/>
        </w:rPr>
        <w:t>;</w:t>
      </w:r>
      <w:r w:rsidRPr="00137B43">
        <w:rPr>
          <w:sz w:val="28"/>
          <w:szCs w:val="28"/>
        </w:rPr>
        <w:t xml:space="preserve"> you’ll be amazed at what you find.  The second version a Carbon-Fiber print that makes it hard to believe that the ball isn’t actually made out of Carbon-Fiber, the intricacy will blow you away! </w:t>
      </w:r>
    </w:p>
    <w:p w:rsidR="00725247" w:rsidRDefault="00725247" w:rsidP="00137B43">
      <w:pPr>
        <w:rPr>
          <w:sz w:val="28"/>
          <w:szCs w:val="28"/>
        </w:rPr>
      </w:pPr>
      <w:r>
        <w:rPr>
          <w:sz w:val="28"/>
          <w:szCs w:val="28"/>
        </w:rPr>
        <w:t>Available Weights</w:t>
      </w:r>
      <w:bookmarkStart w:id="0" w:name="_GoBack"/>
      <w:bookmarkEnd w:id="0"/>
      <w:r>
        <w:rPr>
          <w:sz w:val="28"/>
          <w:szCs w:val="28"/>
        </w:rPr>
        <w:t>: 8, 10, 12, 14-16</w:t>
      </w:r>
    </w:p>
    <w:p w:rsidR="00725247" w:rsidRPr="00137B43" w:rsidRDefault="00725247" w:rsidP="00137B43">
      <w:pPr>
        <w:rPr>
          <w:sz w:val="28"/>
          <w:szCs w:val="28"/>
        </w:rPr>
      </w:pPr>
      <w:r>
        <w:rPr>
          <w:sz w:val="28"/>
          <w:szCs w:val="28"/>
        </w:rPr>
        <w:t>Pancake weight block.</w:t>
      </w:r>
    </w:p>
    <w:p w:rsidR="00725247" w:rsidRDefault="00725247" w:rsidP="00A62F65"/>
    <w:sectPr w:rsidR="00725247" w:rsidSect="00B86E8B">
      <w:pgSz w:w="12240" w:h="15840" w:code="1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4F07"/>
    <w:rsid w:val="000526BC"/>
    <w:rsid w:val="000728AD"/>
    <w:rsid w:val="00130C89"/>
    <w:rsid w:val="00137B43"/>
    <w:rsid w:val="001D6B6D"/>
    <w:rsid w:val="00207C97"/>
    <w:rsid w:val="00210B27"/>
    <w:rsid w:val="002212A1"/>
    <w:rsid w:val="0025301A"/>
    <w:rsid w:val="003B7579"/>
    <w:rsid w:val="00425B70"/>
    <w:rsid w:val="00443CA4"/>
    <w:rsid w:val="006D7388"/>
    <w:rsid w:val="00703FA2"/>
    <w:rsid w:val="00725247"/>
    <w:rsid w:val="00784F07"/>
    <w:rsid w:val="008515DD"/>
    <w:rsid w:val="009376E4"/>
    <w:rsid w:val="00A62F65"/>
    <w:rsid w:val="00B86E8B"/>
    <w:rsid w:val="00BE357F"/>
    <w:rsid w:val="00C023A7"/>
    <w:rsid w:val="00DB4224"/>
    <w:rsid w:val="00E13AC1"/>
    <w:rsid w:val="00E970D4"/>
    <w:rsid w:val="00F42A97"/>
    <w:rsid w:val="00FC0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01A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4F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84F0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04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134</Words>
  <Characters>648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Bugsy Kelly</dc:creator>
  <cp:keywords/>
  <dc:description/>
  <cp:lastModifiedBy>C. Schuler</cp:lastModifiedBy>
  <cp:revision>3</cp:revision>
  <dcterms:created xsi:type="dcterms:W3CDTF">2014-12-01T16:30:00Z</dcterms:created>
  <dcterms:modified xsi:type="dcterms:W3CDTF">2014-12-01T16:31:00Z</dcterms:modified>
</cp:coreProperties>
</file>